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8"/>
        <w:gridCol w:w="1848"/>
        <w:gridCol w:w="1849"/>
        <w:gridCol w:w="1849"/>
        <w:gridCol w:w="1849"/>
      </w:tblGrid>
      <w:tr w:rsidR="00356FF6" w:rsidTr="00356FF6">
        <w:tc>
          <w:tcPr>
            <w:tcW w:w="1848" w:type="dxa"/>
          </w:tcPr>
          <w:p w:rsidR="00356FF6" w:rsidRPr="00356FF6" w:rsidRDefault="00356FF6">
            <w:pPr>
              <w:rPr>
                <w:rFonts w:ascii="Arial" w:hAnsi="Arial" w:cs="Arial"/>
              </w:rPr>
            </w:pPr>
          </w:p>
        </w:tc>
        <w:tc>
          <w:tcPr>
            <w:tcW w:w="1848" w:type="dxa"/>
          </w:tcPr>
          <w:p w:rsidR="00356FF6" w:rsidRDefault="00356FF6" w:rsidP="00356FF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56FF6" w:rsidRDefault="00356FF6" w:rsidP="00356FF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56FF6">
              <w:rPr>
                <w:rFonts w:ascii="Arial" w:hAnsi="Arial" w:cs="Arial"/>
                <w:b/>
                <w:sz w:val="24"/>
                <w:szCs w:val="24"/>
              </w:rPr>
              <w:t>23/06/2016</w:t>
            </w:r>
          </w:p>
          <w:p w:rsidR="00356FF6" w:rsidRPr="00356FF6" w:rsidRDefault="00356FF6" w:rsidP="00356FF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9" w:type="dxa"/>
          </w:tcPr>
          <w:p w:rsidR="00356FF6" w:rsidRDefault="00356FF6" w:rsidP="00356FF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56FF6" w:rsidRPr="00356FF6" w:rsidRDefault="00356FF6" w:rsidP="00356FF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01/12/2016</w:t>
            </w:r>
          </w:p>
        </w:tc>
        <w:tc>
          <w:tcPr>
            <w:tcW w:w="1849" w:type="dxa"/>
          </w:tcPr>
          <w:p w:rsidR="00356FF6" w:rsidRDefault="00356FF6" w:rsidP="00356FF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56FF6" w:rsidRPr="00356FF6" w:rsidRDefault="00356FF6" w:rsidP="00356FF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08/06/2017</w:t>
            </w:r>
          </w:p>
        </w:tc>
        <w:tc>
          <w:tcPr>
            <w:tcW w:w="1849" w:type="dxa"/>
          </w:tcPr>
          <w:p w:rsidR="00356FF6" w:rsidRDefault="00356FF6" w:rsidP="00356FF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56FF6" w:rsidRPr="00356FF6" w:rsidRDefault="00356FF6" w:rsidP="00356FF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01/09/2017</w:t>
            </w:r>
          </w:p>
        </w:tc>
      </w:tr>
      <w:tr w:rsidR="00356FF6" w:rsidTr="00356FF6">
        <w:tc>
          <w:tcPr>
            <w:tcW w:w="1848" w:type="dxa"/>
          </w:tcPr>
          <w:p w:rsidR="00356FF6" w:rsidRDefault="00356FF6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Ashdown</w:t>
            </w:r>
          </w:p>
          <w:p w:rsidR="00356FF6" w:rsidRPr="00356FF6" w:rsidRDefault="00356FF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:rsidR="00356FF6" w:rsidRPr="00356FF6" w:rsidRDefault="00525555" w:rsidP="00356F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4,732</w:t>
            </w:r>
          </w:p>
        </w:tc>
        <w:tc>
          <w:tcPr>
            <w:tcW w:w="1849" w:type="dxa"/>
          </w:tcPr>
          <w:p w:rsidR="00356FF6" w:rsidRPr="00356FF6" w:rsidRDefault="00525555" w:rsidP="00356F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4,570</w:t>
            </w:r>
          </w:p>
        </w:tc>
        <w:tc>
          <w:tcPr>
            <w:tcW w:w="1849" w:type="dxa"/>
          </w:tcPr>
          <w:p w:rsidR="00356FF6" w:rsidRPr="00356FF6" w:rsidRDefault="00525555" w:rsidP="00356F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4,827</w:t>
            </w:r>
          </w:p>
        </w:tc>
        <w:tc>
          <w:tcPr>
            <w:tcW w:w="1849" w:type="dxa"/>
          </w:tcPr>
          <w:p w:rsidR="00356FF6" w:rsidRPr="00356FF6" w:rsidRDefault="00525555" w:rsidP="00356F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4,789</w:t>
            </w:r>
          </w:p>
        </w:tc>
      </w:tr>
      <w:tr w:rsidR="00356FF6" w:rsidTr="00356FF6">
        <w:tc>
          <w:tcPr>
            <w:tcW w:w="1848" w:type="dxa"/>
          </w:tcPr>
          <w:p w:rsidR="00356FF6" w:rsidRDefault="00356FF6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Baird</w:t>
            </w:r>
          </w:p>
          <w:p w:rsidR="00356FF6" w:rsidRPr="00356FF6" w:rsidRDefault="00356FF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:rsidR="00356FF6" w:rsidRPr="00356FF6" w:rsidRDefault="00525555" w:rsidP="00356F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3,689</w:t>
            </w:r>
          </w:p>
        </w:tc>
        <w:tc>
          <w:tcPr>
            <w:tcW w:w="1849" w:type="dxa"/>
          </w:tcPr>
          <w:p w:rsidR="00356FF6" w:rsidRPr="00356FF6" w:rsidRDefault="00525555" w:rsidP="00356F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3,648</w:t>
            </w:r>
          </w:p>
        </w:tc>
        <w:tc>
          <w:tcPr>
            <w:tcW w:w="1849" w:type="dxa"/>
          </w:tcPr>
          <w:p w:rsidR="00356FF6" w:rsidRPr="00356FF6" w:rsidRDefault="00525555" w:rsidP="00356F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3,843</w:t>
            </w:r>
          </w:p>
        </w:tc>
        <w:tc>
          <w:tcPr>
            <w:tcW w:w="1849" w:type="dxa"/>
          </w:tcPr>
          <w:p w:rsidR="00356FF6" w:rsidRPr="00356FF6" w:rsidRDefault="00525555" w:rsidP="00356F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3,817</w:t>
            </w:r>
          </w:p>
        </w:tc>
      </w:tr>
      <w:tr w:rsidR="00356FF6" w:rsidTr="00356FF6">
        <w:tc>
          <w:tcPr>
            <w:tcW w:w="1848" w:type="dxa"/>
          </w:tcPr>
          <w:p w:rsidR="00356FF6" w:rsidRDefault="00356FF6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Braybrooke</w:t>
            </w:r>
            <w:proofErr w:type="spellEnd"/>
          </w:p>
          <w:p w:rsidR="00356FF6" w:rsidRPr="00356FF6" w:rsidRDefault="00356FF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:rsidR="00356FF6" w:rsidRPr="00356FF6" w:rsidRDefault="00525555" w:rsidP="00356F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3,721</w:t>
            </w:r>
          </w:p>
        </w:tc>
        <w:tc>
          <w:tcPr>
            <w:tcW w:w="1849" w:type="dxa"/>
          </w:tcPr>
          <w:p w:rsidR="00356FF6" w:rsidRPr="00356FF6" w:rsidRDefault="00525555" w:rsidP="00356F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3,574</w:t>
            </w:r>
          </w:p>
        </w:tc>
        <w:tc>
          <w:tcPr>
            <w:tcW w:w="1849" w:type="dxa"/>
          </w:tcPr>
          <w:p w:rsidR="00356FF6" w:rsidRPr="00356FF6" w:rsidRDefault="00525555" w:rsidP="00356F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3,815</w:t>
            </w:r>
          </w:p>
        </w:tc>
        <w:tc>
          <w:tcPr>
            <w:tcW w:w="1849" w:type="dxa"/>
          </w:tcPr>
          <w:p w:rsidR="00356FF6" w:rsidRPr="00356FF6" w:rsidRDefault="00525555" w:rsidP="00356F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3,793</w:t>
            </w:r>
          </w:p>
        </w:tc>
      </w:tr>
      <w:tr w:rsidR="00356FF6" w:rsidTr="00356FF6">
        <w:tc>
          <w:tcPr>
            <w:tcW w:w="1848" w:type="dxa"/>
          </w:tcPr>
          <w:p w:rsidR="00356FF6" w:rsidRDefault="00356FF6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Castle</w:t>
            </w:r>
          </w:p>
          <w:p w:rsidR="00356FF6" w:rsidRPr="00356FF6" w:rsidRDefault="00356FF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:rsidR="00356FF6" w:rsidRPr="00356FF6" w:rsidRDefault="00525555" w:rsidP="00356F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4,455</w:t>
            </w:r>
          </w:p>
        </w:tc>
        <w:tc>
          <w:tcPr>
            <w:tcW w:w="1849" w:type="dxa"/>
          </w:tcPr>
          <w:p w:rsidR="00356FF6" w:rsidRPr="00356FF6" w:rsidRDefault="00525555" w:rsidP="00356F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4,284</w:t>
            </w:r>
          </w:p>
        </w:tc>
        <w:tc>
          <w:tcPr>
            <w:tcW w:w="1849" w:type="dxa"/>
          </w:tcPr>
          <w:p w:rsidR="00356FF6" w:rsidRPr="00356FF6" w:rsidRDefault="00525555" w:rsidP="00356F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4,758</w:t>
            </w:r>
          </w:p>
        </w:tc>
        <w:tc>
          <w:tcPr>
            <w:tcW w:w="1849" w:type="dxa"/>
          </w:tcPr>
          <w:p w:rsidR="00356FF6" w:rsidRPr="00356FF6" w:rsidRDefault="00525555" w:rsidP="00356F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4,724</w:t>
            </w:r>
          </w:p>
        </w:tc>
      </w:tr>
      <w:tr w:rsidR="00356FF6" w:rsidTr="00356FF6">
        <w:tc>
          <w:tcPr>
            <w:tcW w:w="1848" w:type="dxa"/>
          </w:tcPr>
          <w:p w:rsidR="00356FF6" w:rsidRDefault="00356FF6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Central St Leonards</w:t>
            </w:r>
          </w:p>
          <w:p w:rsidR="00356FF6" w:rsidRPr="00356FF6" w:rsidRDefault="00356FF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:rsidR="00356FF6" w:rsidRPr="00356FF6" w:rsidRDefault="00525555" w:rsidP="00356F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4,072</w:t>
            </w:r>
          </w:p>
        </w:tc>
        <w:tc>
          <w:tcPr>
            <w:tcW w:w="1849" w:type="dxa"/>
          </w:tcPr>
          <w:p w:rsidR="00356FF6" w:rsidRPr="00356FF6" w:rsidRDefault="00525555" w:rsidP="00356F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3,933</w:t>
            </w:r>
          </w:p>
        </w:tc>
        <w:tc>
          <w:tcPr>
            <w:tcW w:w="1849" w:type="dxa"/>
          </w:tcPr>
          <w:p w:rsidR="00356FF6" w:rsidRPr="00356FF6" w:rsidRDefault="00525555" w:rsidP="00356F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4,437</w:t>
            </w:r>
          </w:p>
        </w:tc>
        <w:tc>
          <w:tcPr>
            <w:tcW w:w="1849" w:type="dxa"/>
          </w:tcPr>
          <w:p w:rsidR="00356FF6" w:rsidRPr="00356FF6" w:rsidRDefault="00525555" w:rsidP="00356F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4,386</w:t>
            </w:r>
          </w:p>
        </w:tc>
      </w:tr>
      <w:tr w:rsidR="00356FF6" w:rsidTr="00356FF6">
        <w:tc>
          <w:tcPr>
            <w:tcW w:w="1848" w:type="dxa"/>
          </w:tcPr>
          <w:p w:rsidR="00356FF6" w:rsidRDefault="00356FF6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Conquest</w:t>
            </w:r>
          </w:p>
          <w:p w:rsidR="00356FF6" w:rsidRPr="00356FF6" w:rsidRDefault="00356FF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:rsidR="00356FF6" w:rsidRPr="00356FF6" w:rsidRDefault="00525555" w:rsidP="00356F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3,964</w:t>
            </w:r>
          </w:p>
        </w:tc>
        <w:tc>
          <w:tcPr>
            <w:tcW w:w="1849" w:type="dxa"/>
          </w:tcPr>
          <w:p w:rsidR="00356FF6" w:rsidRPr="00356FF6" w:rsidRDefault="00525555" w:rsidP="00356F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3,820</w:t>
            </w:r>
          </w:p>
        </w:tc>
        <w:tc>
          <w:tcPr>
            <w:tcW w:w="1849" w:type="dxa"/>
          </w:tcPr>
          <w:p w:rsidR="00356FF6" w:rsidRPr="00356FF6" w:rsidRDefault="00525555" w:rsidP="00356F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3,984</w:t>
            </w:r>
          </w:p>
        </w:tc>
        <w:tc>
          <w:tcPr>
            <w:tcW w:w="1849" w:type="dxa"/>
          </w:tcPr>
          <w:p w:rsidR="00356FF6" w:rsidRPr="00356FF6" w:rsidRDefault="00525555" w:rsidP="00356F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3,957</w:t>
            </w:r>
          </w:p>
        </w:tc>
      </w:tr>
      <w:tr w:rsidR="00356FF6" w:rsidTr="00356FF6">
        <w:tc>
          <w:tcPr>
            <w:tcW w:w="1848" w:type="dxa"/>
          </w:tcPr>
          <w:p w:rsidR="00356FF6" w:rsidRDefault="00356FF6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Gensing</w:t>
            </w:r>
            <w:proofErr w:type="spellEnd"/>
          </w:p>
          <w:p w:rsidR="00356FF6" w:rsidRPr="00356FF6" w:rsidRDefault="00356FF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:rsidR="00356FF6" w:rsidRPr="00356FF6" w:rsidRDefault="00525555" w:rsidP="00356F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4,324</w:t>
            </w:r>
          </w:p>
        </w:tc>
        <w:tc>
          <w:tcPr>
            <w:tcW w:w="1849" w:type="dxa"/>
          </w:tcPr>
          <w:p w:rsidR="00356FF6" w:rsidRPr="00356FF6" w:rsidRDefault="00525555" w:rsidP="00356F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4,106</w:t>
            </w:r>
          </w:p>
        </w:tc>
        <w:tc>
          <w:tcPr>
            <w:tcW w:w="1849" w:type="dxa"/>
          </w:tcPr>
          <w:p w:rsidR="00356FF6" w:rsidRPr="00356FF6" w:rsidRDefault="00525555" w:rsidP="00356F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4,421</w:t>
            </w:r>
          </w:p>
        </w:tc>
        <w:tc>
          <w:tcPr>
            <w:tcW w:w="1849" w:type="dxa"/>
          </w:tcPr>
          <w:p w:rsidR="00356FF6" w:rsidRPr="00356FF6" w:rsidRDefault="00525555" w:rsidP="00356F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4,374</w:t>
            </w:r>
          </w:p>
        </w:tc>
      </w:tr>
      <w:tr w:rsidR="00356FF6" w:rsidTr="00356FF6">
        <w:tc>
          <w:tcPr>
            <w:tcW w:w="1848" w:type="dxa"/>
          </w:tcPr>
          <w:p w:rsidR="00356FF6" w:rsidRDefault="00356FF6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Hollington</w:t>
            </w:r>
            <w:proofErr w:type="spellEnd"/>
          </w:p>
          <w:p w:rsidR="00356FF6" w:rsidRPr="00356FF6" w:rsidRDefault="00356FF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:rsidR="00356FF6" w:rsidRPr="00356FF6" w:rsidRDefault="00525555" w:rsidP="00356F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4,312</w:t>
            </w:r>
          </w:p>
        </w:tc>
        <w:tc>
          <w:tcPr>
            <w:tcW w:w="1849" w:type="dxa"/>
          </w:tcPr>
          <w:p w:rsidR="00356FF6" w:rsidRPr="00356FF6" w:rsidRDefault="00525555" w:rsidP="00356F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4,223</w:t>
            </w:r>
          </w:p>
        </w:tc>
        <w:tc>
          <w:tcPr>
            <w:tcW w:w="1849" w:type="dxa"/>
          </w:tcPr>
          <w:p w:rsidR="00356FF6" w:rsidRPr="00356FF6" w:rsidRDefault="00525555" w:rsidP="00356F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4,369</w:t>
            </w:r>
          </w:p>
        </w:tc>
        <w:tc>
          <w:tcPr>
            <w:tcW w:w="1849" w:type="dxa"/>
          </w:tcPr>
          <w:p w:rsidR="00356FF6" w:rsidRPr="00356FF6" w:rsidRDefault="00525555" w:rsidP="00356F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4,355</w:t>
            </w:r>
          </w:p>
        </w:tc>
      </w:tr>
      <w:tr w:rsidR="00356FF6" w:rsidTr="00356FF6">
        <w:tc>
          <w:tcPr>
            <w:tcW w:w="1848" w:type="dxa"/>
          </w:tcPr>
          <w:p w:rsidR="00356FF6" w:rsidRDefault="00356FF6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Maze Hill</w:t>
            </w:r>
          </w:p>
          <w:p w:rsidR="00356FF6" w:rsidRPr="00356FF6" w:rsidRDefault="00356FF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:rsidR="00356FF6" w:rsidRPr="00356FF6" w:rsidRDefault="00525555" w:rsidP="00356F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3,921</w:t>
            </w:r>
          </w:p>
        </w:tc>
        <w:tc>
          <w:tcPr>
            <w:tcW w:w="1849" w:type="dxa"/>
          </w:tcPr>
          <w:p w:rsidR="00356FF6" w:rsidRPr="00356FF6" w:rsidRDefault="00525555" w:rsidP="00356F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3,764</w:t>
            </w:r>
          </w:p>
        </w:tc>
        <w:tc>
          <w:tcPr>
            <w:tcW w:w="1849" w:type="dxa"/>
          </w:tcPr>
          <w:p w:rsidR="00356FF6" w:rsidRPr="00356FF6" w:rsidRDefault="00525555" w:rsidP="00356F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3,905</w:t>
            </w:r>
          </w:p>
        </w:tc>
        <w:tc>
          <w:tcPr>
            <w:tcW w:w="1849" w:type="dxa"/>
          </w:tcPr>
          <w:p w:rsidR="00356FF6" w:rsidRPr="00356FF6" w:rsidRDefault="00525555" w:rsidP="00356F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3,885</w:t>
            </w:r>
          </w:p>
        </w:tc>
      </w:tr>
      <w:tr w:rsidR="00356FF6" w:rsidTr="00356FF6">
        <w:tc>
          <w:tcPr>
            <w:tcW w:w="1848" w:type="dxa"/>
          </w:tcPr>
          <w:p w:rsidR="00356FF6" w:rsidRDefault="00356FF6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Old Hastings</w:t>
            </w:r>
          </w:p>
          <w:p w:rsidR="00356FF6" w:rsidRPr="00356FF6" w:rsidRDefault="00356FF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:rsidR="00356FF6" w:rsidRPr="00356FF6" w:rsidRDefault="00525555" w:rsidP="00356F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4,367</w:t>
            </w:r>
          </w:p>
        </w:tc>
        <w:tc>
          <w:tcPr>
            <w:tcW w:w="1849" w:type="dxa"/>
          </w:tcPr>
          <w:p w:rsidR="00356FF6" w:rsidRPr="00356FF6" w:rsidRDefault="00525555" w:rsidP="00356F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4,198</w:t>
            </w:r>
          </w:p>
        </w:tc>
        <w:tc>
          <w:tcPr>
            <w:tcW w:w="1849" w:type="dxa"/>
          </w:tcPr>
          <w:p w:rsidR="00356FF6" w:rsidRPr="00356FF6" w:rsidRDefault="00525555" w:rsidP="00356F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4,411</w:t>
            </w:r>
          </w:p>
        </w:tc>
        <w:tc>
          <w:tcPr>
            <w:tcW w:w="1849" w:type="dxa"/>
          </w:tcPr>
          <w:p w:rsidR="00356FF6" w:rsidRPr="00356FF6" w:rsidRDefault="00525555" w:rsidP="00356F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4,394</w:t>
            </w:r>
          </w:p>
        </w:tc>
      </w:tr>
      <w:tr w:rsidR="00356FF6" w:rsidTr="00356FF6">
        <w:tc>
          <w:tcPr>
            <w:tcW w:w="1848" w:type="dxa"/>
          </w:tcPr>
          <w:p w:rsidR="00356FF6" w:rsidRDefault="00356FF6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Ore</w:t>
            </w:r>
          </w:p>
          <w:p w:rsidR="00356FF6" w:rsidRPr="00356FF6" w:rsidRDefault="00356FF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:rsidR="00356FF6" w:rsidRPr="00356FF6" w:rsidRDefault="00525555" w:rsidP="00356F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3,633</w:t>
            </w:r>
          </w:p>
        </w:tc>
        <w:tc>
          <w:tcPr>
            <w:tcW w:w="1849" w:type="dxa"/>
          </w:tcPr>
          <w:p w:rsidR="00356FF6" w:rsidRPr="00356FF6" w:rsidRDefault="00525555" w:rsidP="00356F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3,507</w:t>
            </w:r>
          </w:p>
        </w:tc>
        <w:tc>
          <w:tcPr>
            <w:tcW w:w="1849" w:type="dxa"/>
          </w:tcPr>
          <w:p w:rsidR="00356FF6" w:rsidRPr="00356FF6" w:rsidRDefault="00525555" w:rsidP="00356F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3,701</w:t>
            </w:r>
          </w:p>
        </w:tc>
        <w:tc>
          <w:tcPr>
            <w:tcW w:w="1849" w:type="dxa"/>
          </w:tcPr>
          <w:p w:rsidR="00356FF6" w:rsidRPr="00356FF6" w:rsidRDefault="00525555" w:rsidP="00356F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3,682</w:t>
            </w:r>
          </w:p>
        </w:tc>
      </w:tr>
      <w:tr w:rsidR="00356FF6" w:rsidTr="00356FF6">
        <w:tc>
          <w:tcPr>
            <w:tcW w:w="1848" w:type="dxa"/>
          </w:tcPr>
          <w:p w:rsidR="00356FF6" w:rsidRDefault="00356FF6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St Helens</w:t>
            </w:r>
          </w:p>
          <w:p w:rsidR="00356FF6" w:rsidRPr="00356FF6" w:rsidRDefault="00356FF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:rsidR="00356FF6" w:rsidRPr="00356FF6" w:rsidRDefault="00525555" w:rsidP="00356F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4,121</w:t>
            </w:r>
          </w:p>
        </w:tc>
        <w:tc>
          <w:tcPr>
            <w:tcW w:w="1849" w:type="dxa"/>
          </w:tcPr>
          <w:p w:rsidR="00356FF6" w:rsidRPr="00356FF6" w:rsidRDefault="00525555" w:rsidP="00356F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4,048</w:t>
            </w:r>
          </w:p>
        </w:tc>
        <w:tc>
          <w:tcPr>
            <w:tcW w:w="1849" w:type="dxa"/>
          </w:tcPr>
          <w:p w:rsidR="00356FF6" w:rsidRPr="00356FF6" w:rsidRDefault="00525555" w:rsidP="00356F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4,168</w:t>
            </w:r>
          </w:p>
        </w:tc>
        <w:tc>
          <w:tcPr>
            <w:tcW w:w="1849" w:type="dxa"/>
          </w:tcPr>
          <w:p w:rsidR="00356FF6" w:rsidRPr="00356FF6" w:rsidRDefault="00525555" w:rsidP="00356F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4,132</w:t>
            </w:r>
          </w:p>
        </w:tc>
      </w:tr>
      <w:tr w:rsidR="00356FF6" w:rsidTr="00356FF6">
        <w:tc>
          <w:tcPr>
            <w:tcW w:w="1848" w:type="dxa"/>
          </w:tcPr>
          <w:p w:rsidR="00356FF6" w:rsidRDefault="00356FF6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Silverhill</w:t>
            </w:r>
          </w:p>
          <w:p w:rsidR="00356FF6" w:rsidRPr="00356FF6" w:rsidRDefault="00356FF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:rsidR="00356FF6" w:rsidRPr="00356FF6" w:rsidRDefault="00525555" w:rsidP="00356F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3,474</w:t>
            </w:r>
          </w:p>
        </w:tc>
        <w:tc>
          <w:tcPr>
            <w:tcW w:w="1849" w:type="dxa"/>
          </w:tcPr>
          <w:p w:rsidR="00356FF6" w:rsidRPr="00356FF6" w:rsidRDefault="00525555" w:rsidP="00356F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3,367</w:t>
            </w:r>
          </w:p>
        </w:tc>
        <w:tc>
          <w:tcPr>
            <w:tcW w:w="1849" w:type="dxa"/>
          </w:tcPr>
          <w:p w:rsidR="00356FF6" w:rsidRPr="00356FF6" w:rsidRDefault="00525555" w:rsidP="00356F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3,548</w:t>
            </w:r>
          </w:p>
        </w:tc>
        <w:tc>
          <w:tcPr>
            <w:tcW w:w="1849" w:type="dxa"/>
          </w:tcPr>
          <w:p w:rsidR="00356FF6" w:rsidRPr="00356FF6" w:rsidRDefault="00525555" w:rsidP="00356F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3,530</w:t>
            </w:r>
          </w:p>
        </w:tc>
      </w:tr>
      <w:tr w:rsidR="00356FF6" w:rsidTr="00356FF6">
        <w:tc>
          <w:tcPr>
            <w:tcW w:w="1848" w:type="dxa"/>
          </w:tcPr>
          <w:p w:rsidR="00356FF6" w:rsidRDefault="00356FF6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Tressell</w:t>
            </w:r>
            <w:proofErr w:type="spellEnd"/>
          </w:p>
          <w:p w:rsidR="00356FF6" w:rsidRPr="00356FF6" w:rsidRDefault="00356FF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:rsidR="00356FF6" w:rsidRPr="00356FF6" w:rsidRDefault="00525555" w:rsidP="00356F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3,431</w:t>
            </w:r>
          </w:p>
        </w:tc>
        <w:tc>
          <w:tcPr>
            <w:tcW w:w="1849" w:type="dxa"/>
          </w:tcPr>
          <w:p w:rsidR="00356FF6" w:rsidRPr="00356FF6" w:rsidRDefault="00525555" w:rsidP="00356F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3,304</w:t>
            </w:r>
          </w:p>
        </w:tc>
        <w:tc>
          <w:tcPr>
            <w:tcW w:w="1849" w:type="dxa"/>
          </w:tcPr>
          <w:p w:rsidR="00356FF6" w:rsidRPr="00356FF6" w:rsidRDefault="00525555" w:rsidP="00356F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3,548</w:t>
            </w:r>
          </w:p>
        </w:tc>
        <w:tc>
          <w:tcPr>
            <w:tcW w:w="1849" w:type="dxa"/>
          </w:tcPr>
          <w:p w:rsidR="00356FF6" w:rsidRPr="00356FF6" w:rsidRDefault="00525555" w:rsidP="00356F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3,535</w:t>
            </w:r>
          </w:p>
        </w:tc>
      </w:tr>
      <w:tr w:rsidR="00356FF6" w:rsidTr="00356FF6">
        <w:tc>
          <w:tcPr>
            <w:tcW w:w="1848" w:type="dxa"/>
          </w:tcPr>
          <w:p w:rsidR="00356FF6" w:rsidRDefault="00356FF6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West St Leonards</w:t>
            </w:r>
          </w:p>
          <w:p w:rsidR="00356FF6" w:rsidRPr="00356FF6" w:rsidRDefault="00356FF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:rsidR="00356FF6" w:rsidRPr="00356FF6" w:rsidRDefault="00525555" w:rsidP="00356F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3,967</w:t>
            </w:r>
          </w:p>
        </w:tc>
        <w:tc>
          <w:tcPr>
            <w:tcW w:w="1849" w:type="dxa"/>
          </w:tcPr>
          <w:p w:rsidR="00356FF6" w:rsidRPr="00356FF6" w:rsidRDefault="00525555" w:rsidP="00356F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3,842</w:t>
            </w:r>
          </w:p>
        </w:tc>
        <w:tc>
          <w:tcPr>
            <w:tcW w:w="1849" w:type="dxa"/>
          </w:tcPr>
          <w:p w:rsidR="00356FF6" w:rsidRPr="00356FF6" w:rsidRDefault="00525555" w:rsidP="00356F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4,000</w:t>
            </w:r>
          </w:p>
        </w:tc>
        <w:tc>
          <w:tcPr>
            <w:tcW w:w="1849" w:type="dxa"/>
          </w:tcPr>
          <w:p w:rsidR="00356FF6" w:rsidRPr="00356FF6" w:rsidRDefault="00525555" w:rsidP="00356F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3,975</w:t>
            </w:r>
          </w:p>
        </w:tc>
      </w:tr>
      <w:tr w:rsidR="00356FF6" w:rsidTr="00356FF6">
        <w:tc>
          <w:tcPr>
            <w:tcW w:w="1848" w:type="dxa"/>
          </w:tcPr>
          <w:p w:rsidR="00356FF6" w:rsidRDefault="00356FF6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Wishing Tree</w:t>
            </w:r>
          </w:p>
          <w:p w:rsidR="00356FF6" w:rsidRPr="00356FF6" w:rsidRDefault="00356FF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:rsidR="00356FF6" w:rsidRPr="00356FF6" w:rsidRDefault="00525555" w:rsidP="00356F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3,916</w:t>
            </w:r>
          </w:p>
        </w:tc>
        <w:tc>
          <w:tcPr>
            <w:tcW w:w="1849" w:type="dxa"/>
          </w:tcPr>
          <w:p w:rsidR="00356FF6" w:rsidRPr="00356FF6" w:rsidRDefault="00525555" w:rsidP="00356F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3,828</w:t>
            </w:r>
          </w:p>
        </w:tc>
        <w:tc>
          <w:tcPr>
            <w:tcW w:w="1849" w:type="dxa"/>
          </w:tcPr>
          <w:p w:rsidR="00356FF6" w:rsidRPr="00356FF6" w:rsidRDefault="00525555" w:rsidP="00356F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4,019</w:t>
            </w:r>
          </w:p>
        </w:tc>
        <w:tc>
          <w:tcPr>
            <w:tcW w:w="1849" w:type="dxa"/>
          </w:tcPr>
          <w:p w:rsidR="00356FF6" w:rsidRPr="00356FF6" w:rsidRDefault="00525555" w:rsidP="00356F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3,997</w:t>
            </w:r>
            <w:bookmarkStart w:id="0" w:name="_GoBack"/>
            <w:bookmarkEnd w:id="0"/>
          </w:p>
        </w:tc>
      </w:tr>
    </w:tbl>
    <w:p w:rsidR="00C70702" w:rsidRDefault="00C70702"/>
    <w:sectPr w:rsidR="00C70702" w:rsidSect="00F00F2B">
      <w:pgSz w:w="11907" w:h="16839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FF6"/>
    <w:rsid w:val="00356FF6"/>
    <w:rsid w:val="00525555"/>
    <w:rsid w:val="00970FEB"/>
    <w:rsid w:val="00C70702"/>
    <w:rsid w:val="00F0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56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56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71D64F9A</Template>
  <TotalTime>23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Hastings Borough Council</Company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Katrina Silverson</dc:creator>
  <cp:lastModifiedBy>Katrina Silverson</cp:lastModifiedBy>
  <cp:revision>1</cp:revision>
  <dcterms:created xsi:type="dcterms:W3CDTF">2017-11-08T14:53:00Z</dcterms:created>
  <dcterms:modified xsi:type="dcterms:W3CDTF">2017-11-08T15:16:00Z</dcterms:modified>
</cp:coreProperties>
</file>